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BE7" w:rsidRDefault="0060024E" w:rsidP="0060024E">
      <w:pPr>
        <w:jc w:val="right"/>
        <w:rPr>
          <w:b/>
        </w:rPr>
      </w:pPr>
      <w:r w:rsidRPr="0060024E">
        <w:rPr>
          <w:b/>
          <w:noProof/>
          <w:lang w:eastAsia="de-DE"/>
        </w:rPr>
        <w:drawing>
          <wp:anchor distT="0" distB="0" distL="114300" distR="114300" simplePos="0" relativeHeight="251658240" behindDoc="0" locked="0" layoutInCell="1" allowOverlap="1">
            <wp:simplePos x="0" y="0"/>
            <wp:positionH relativeFrom="margin">
              <wp:posOffset>3316605</wp:posOffset>
            </wp:positionH>
            <wp:positionV relativeFrom="margin">
              <wp:posOffset>-495935</wp:posOffset>
            </wp:positionV>
            <wp:extent cx="2607310" cy="523875"/>
            <wp:effectExtent l="0" t="0" r="0" b="0"/>
            <wp:wrapSquare wrapText="bothSides"/>
            <wp:docPr id="1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7310" cy="523875"/>
                    </a:xfrm>
                    <a:prstGeom prst="rect">
                      <a:avLst/>
                    </a:prstGeom>
                  </pic:spPr>
                </pic:pic>
              </a:graphicData>
            </a:graphic>
            <wp14:sizeRelH relativeFrom="margin">
              <wp14:pctWidth>0</wp14:pctWidth>
            </wp14:sizeRelH>
            <wp14:sizeRelV relativeFrom="margin">
              <wp14:pctHeight>0</wp14:pctHeight>
            </wp14:sizeRelV>
          </wp:anchor>
        </w:drawing>
      </w:r>
    </w:p>
    <w:p w:rsidR="003B5BE7" w:rsidRDefault="003B5BE7" w:rsidP="008B7D61">
      <w:pPr>
        <w:rPr>
          <w:b/>
        </w:rPr>
      </w:pPr>
    </w:p>
    <w:p w:rsidR="0060024E" w:rsidRDefault="008B7D61" w:rsidP="008B7D61">
      <w:pPr>
        <w:rPr>
          <w:b/>
        </w:rPr>
      </w:pPr>
      <w:r w:rsidRPr="00902973">
        <w:rPr>
          <w:b/>
        </w:rPr>
        <w:t xml:space="preserve">Einwilligungserklärung </w:t>
      </w:r>
      <w:r w:rsidR="0060024E">
        <w:rPr>
          <w:b/>
        </w:rPr>
        <w:t xml:space="preserve">Praxispartner duale Studienvarianten </w:t>
      </w:r>
    </w:p>
    <w:p w:rsidR="008B7D61" w:rsidRPr="009174E5" w:rsidRDefault="008B7D61" w:rsidP="008B7D61">
      <w:pPr>
        <w:rPr>
          <w:b/>
        </w:rPr>
      </w:pPr>
      <w:r w:rsidRPr="009174E5">
        <w:rPr>
          <w:b/>
        </w:rPr>
        <w:t xml:space="preserve">gemäß </w:t>
      </w:r>
      <w:r w:rsidR="002C2F4C" w:rsidRPr="009174E5">
        <w:rPr>
          <w:b/>
        </w:rPr>
        <w:t xml:space="preserve">Art. 6 (1) a) </w:t>
      </w:r>
      <w:proofErr w:type="spellStart"/>
      <w:r w:rsidR="002C2F4C" w:rsidRPr="009174E5">
        <w:rPr>
          <w:b/>
        </w:rPr>
        <w:t>i.V.m</w:t>
      </w:r>
      <w:proofErr w:type="spellEnd"/>
      <w:r w:rsidR="002C2F4C" w:rsidRPr="009174E5">
        <w:rPr>
          <w:b/>
        </w:rPr>
        <w:t xml:space="preserve">. </w:t>
      </w:r>
      <w:r w:rsidRPr="009174E5">
        <w:rPr>
          <w:b/>
        </w:rPr>
        <w:t xml:space="preserve">Art. </w:t>
      </w:r>
      <w:r w:rsidR="005C12B6" w:rsidRPr="009174E5">
        <w:rPr>
          <w:b/>
        </w:rPr>
        <w:t>7</w:t>
      </w:r>
      <w:r w:rsidRPr="009174E5">
        <w:rPr>
          <w:b/>
        </w:rPr>
        <w:t xml:space="preserve"> Datenschutz-Grundverordnung (DS-GVO)</w:t>
      </w:r>
    </w:p>
    <w:p w:rsidR="008B7D61" w:rsidRPr="009174E5" w:rsidRDefault="008B7D61" w:rsidP="008B7D61"/>
    <w:p w:rsidR="008B7D61" w:rsidRPr="009174E5" w:rsidRDefault="008B7D61" w:rsidP="008B7D61"/>
    <w:p w:rsidR="008B7D61" w:rsidRPr="009174E5" w:rsidRDefault="008B7D61" w:rsidP="008B7D61">
      <w:r w:rsidRPr="009174E5">
        <w:t xml:space="preserve">Hiermit </w:t>
      </w:r>
      <w:r w:rsidR="002115FC" w:rsidRPr="009174E5">
        <w:t>willige</w:t>
      </w:r>
      <w:r w:rsidRPr="009174E5">
        <w:t xml:space="preserve"> ich [bitte in Druckbuchstaben ausfüllen] </w:t>
      </w:r>
    </w:p>
    <w:p w:rsidR="008B7D61" w:rsidRPr="009174E5" w:rsidRDefault="008B7D61" w:rsidP="008B7D61"/>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7217"/>
      </w:tblGrid>
      <w:tr w:rsidR="00902973" w:rsidRPr="009174E5" w:rsidTr="00902973">
        <w:trPr>
          <w:trHeight w:val="594"/>
        </w:trPr>
        <w:tc>
          <w:tcPr>
            <w:tcW w:w="1809" w:type="dxa"/>
            <w:vAlign w:val="bottom"/>
          </w:tcPr>
          <w:p w:rsidR="00902973" w:rsidRPr="009174E5" w:rsidRDefault="00902973" w:rsidP="00902973">
            <w:r w:rsidRPr="009174E5">
              <w:t xml:space="preserve">Name: </w:t>
            </w:r>
          </w:p>
        </w:tc>
        <w:tc>
          <w:tcPr>
            <w:tcW w:w="7421" w:type="dxa"/>
            <w:tcBorders>
              <w:bottom w:val="single" w:sz="4" w:space="0" w:color="auto"/>
            </w:tcBorders>
            <w:vAlign w:val="bottom"/>
          </w:tcPr>
          <w:p w:rsidR="00902973" w:rsidRPr="009174E5" w:rsidRDefault="00902973" w:rsidP="00902973">
            <w:r w:rsidRPr="009174E5">
              <w:fldChar w:fldCharType="begin">
                <w:ffData>
                  <w:name w:val="Text1"/>
                  <w:enabled/>
                  <w:calcOnExit w:val="0"/>
                  <w:textInput/>
                </w:ffData>
              </w:fldChar>
            </w:r>
            <w:bookmarkStart w:id="0" w:name="Text1"/>
            <w:r w:rsidRPr="009174E5">
              <w:instrText xml:space="preserve"> FORMTEXT </w:instrText>
            </w:r>
            <w:r w:rsidRPr="009174E5">
              <w:fldChar w:fldCharType="separate"/>
            </w:r>
            <w:bookmarkStart w:id="1" w:name="_GoBack"/>
            <w:r w:rsidRPr="009174E5">
              <w:rPr>
                <w:noProof/>
              </w:rPr>
              <w:t> </w:t>
            </w:r>
            <w:r w:rsidRPr="009174E5">
              <w:rPr>
                <w:noProof/>
              </w:rPr>
              <w:t> </w:t>
            </w:r>
            <w:r w:rsidRPr="009174E5">
              <w:rPr>
                <w:noProof/>
              </w:rPr>
              <w:t> </w:t>
            </w:r>
            <w:r w:rsidRPr="009174E5">
              <w:rPr>
                <w:noProof/>
              </w:rPr>
              <w:t> </w:t>
            </w:r>
            <w:r w:rsidRPr="009174E5">
              <w:rPr>
                <w:noProof/>
              </w:rPr>
              <w:t> </w:t>
            </w:r>
            <w:bookmarkEnd w:id="1"/>
            <w:r w:rsidRPr="009174E5">
              <w:fldChar w:fldCharType="end"/>
            </w:r>
            <w:bookmarkEnd w:id="0"/>
          </w:p>
        </w:tc>
      </w:tr>
      <w:tr w:rsidR="00902973" w:rsidRPr="009174E5" w:rsidTr="00902973">
        <w:trPr>
          <w:trHeight w:val="557"/>
        </w:trPr>
        <w:tc>
          <w:tcPr>
            <w:tcW w:w="1809" w:type="dxa"/>
            <w:vAlign w:val="bottom"/>
          </w:tcPr>
          <w:p w:rsidR="00902973" w:rsidRPr="009174E5" w:rsidRDefault="00902973" w:rsidP="00902973">
            <w:r w:rsidRPr="009174E5">
              <w:t xml:space="preserve">Vorname: </w:t>
            </w:r>
          </w:p>
        </w:tc>
        <w:tc>
          <w:tcPr>
            <w:tcW w:w="7421" w:type="dxa"/>
            <w:tcBorders>
              <w:top w:val="single" w:sz="4" w:space="0" w:color="auto"/>
              <w:bottom w:val="single" w:sz="4" w:space="0" w:color="auto"/>
            </w:tcBorders>
            <w:vAlign w:val="bottom"/>
          </w:tcPr>
          <w:p w:rsidR="00902973" w:rsidRPr="009174E5" w:rsidRDefault="00902973" w:rsidP="00902973">
            <w:r w:rsidRPr="009174E5">
              <w:fldChar w:fldCharType="begin">
                <w:ffData>
                  <w:name w:val="Text1"/>
                  <w:enabled/>
                  <w:calcOnExit w:val="0"/>
                  <w:textInput/>
                </w:ffData>
              </w:fldChar>
            </w:r>
            <w:r w:rsidRPr="009174E5">
              <w:instrText xml:space="preserve"> FORMTEXT </w:instrText>
            </w:r>
            <w:r w:rsidRPr="009174E5">
              <w:fldChar w:fldCharType="separate"/>
            </w:r>
            <w:r w:rsidRPr="009174E5">
              <w:rPr>
                <w:noProof/>
              </w:rPr>
              <w:t> </w:t>
            </w:r>
            <w:r w:rsidRPr="009174E5">
              <w:rPr>
                <w:noProof/>
              </w:rPr>
              <w:t> </w:t>
            </w:r>
            <w:r w:rsidRPr="009174E5">
              <w:rPr>
                <w:noProof/>
              </w:rPr>
              <w:t> </w:t>
            </w:r>
            <w:r w:rsidRPr="009174E5">
              <w:rPr>
                <w:noProof/>
              </w:rPr>
              <w:t> </w:t>
            </w:r>
            <w:r w:rsidRPr="009174E5">
              <w:rPr>
                <w:noProof/>
              </w:rPr>
              <w:t> </w:t>
            </w:r>
            <w:r w:rsidRPr="009174E5">
              <w:fldChar w:fldCharType="end"/>
            </w:r>
          </w:p>
        </w:tc>
      </w:tr>
      <w:tr w:rsidR="00902973" w:rsidRPr="009174E5" w:rsidTr="00902973">
        <w:trPr>
          <w:trHeight w:val="532"/>
        </w:trPr>
        <w:tc>
          <w:tcPr>
            <w:tcW w:w="1809" w:type="dxa"/>
            <w:vAlign w:val="bottom"/>
          </w:tcPr>
          <w:p w:rsidR="00902973" w:rsidRPr="009174E5" w:rsidRDefault="002115FC" w:rsidP="00902973">
            <w:r w:rsidRPr="009174E5">
              <w:t>Unternehmen</w:t>
            </w:r>
            <w:r w:rsidR="00AC7428" w:rsidRPr="009174E5">
              <w:t xml:space="preserve"> / Behörde</w:t>
            </w:r>
            <w:r w:rsidR="00902973" w:rsidRPr="009174E5">
              <w:t>:</w:t>
            </w:r>
          </w:p>
        </w:tc>
        <w:tc>
          <w:tcPr>
            <w:tcW w:w="7421" w:type="dxa"/>
            <w:tcBorders>
              <w:top w:val="single" w:sz="4" w:space="0" w:color="auto"/>
              <w:bottom w:val="single" w:sz="4" w:space="0" w:color="auto"/>
            </w:tcBorders>
            <w:vAlign w:val="bottom"/>
          </w:tcPr>
          <w:p w:rsidR="00902973" w:rsidRPr="009174E5" w:rsidRDefault="00902973" w:rsidP="00902973">
            <w:r w:rsidRPr="009174E5">
              <w:fldChar w:fldCharType="begin">
                <w:ffData>
                  <w:name w:val="Text1"/>
                  <w:enabled/>
                  <w:calcOnExit w:val="0"/>
                  <w:textInput/>
                </w:ffData>
              </w:fldChar>
            </w:r>
            <w:r w:rsidRPr="009174E5">
              <w:instrText xml:space="preserve"> FORMTEXT </w:instrText>
            </w:r>
            <w:r w:rsidRPr="009174E5">
              <w:fldChar w:fldCharType="separate"/>
            </w:r>
            <w:r w:rsidRPr="009174E5">
              <w:rPr>
                <w:noProof/>
              </w:rPr>
              <w:t> </w:t>
            </w:r>
            <w:r w:rsidRPr="009174E5">
              <w:rPr>
                <w:noProof/>
              </w:rPr>
              <w:t> </w:t>
            </w:r>
            <w:r w:rsidRPr="009174E5">
              <w:rPr>
                <w:noProof/>
              </w:rPr>
              <w:t> </w:t>
            </w:r>
            <w:r w:rsidRPr="009174E5">
              <w:rPr>
                <w:noProof/>
              </w:rPr>
              <w:t> </w:t>
            </w:r>
            <w:r w:rsidRPr="009174E5">
              <w:rPr>
                <w:noProof/>
              </w:rPr>
              <w:t> </w:t>
            </w:r>
            <w:r w:rsidRPr="009174E5">
              <w:fldChar w:fldCharType="end"/>
            </w:r>
          </w:p>
        </w:tc>
      </w:tr>
      <w:tr w:rsidR="00902973" w:rsidRPr="009174E5" w:rsidTr="00902973">
        <w:trPr>
          <w:trHeight w:val="495"/>
        </w:trPr>
        <w:tc>
          <w:tcPr>
            <w:tcW w:w="1809" w:type="dxa"/>
            <w:vAlign w:val="bottom"/>
          </w:tcPr>
          <w:p w:rsidR="00902973" w:rsidRPr="009174E5" w:rsidRDefault="00902973" w:rsidP="00902973"/>
        </w:tc>
        <w:tc>
          <w:tcPr>
            <w:tcW w:w="7421" w:type="dxa"/>
            <w:tcBorders>
              <w:top w:val="single" w:sz="4" w:space="0" w:color="auto"/>
              <w:bottom w:val="single" w:sz="4" w:space="0" w:color="auto"/>
            </w:tcBorders>
            <w:vAlign w:val="bottom"/>
          </w:tcPr>
          <w:p w:rsidR="00902973" w:rsidRPr="009174E5" w:rsidRDefault="00902973" w:rsidP="00902973"/>
        </w:tc>
      </w:tr>
    </w:tbl>
    <w:p w:rsidR="008B7D61" w:rsidRPr="009174E5" w:rsidRDefault="008B7D61" w:rsidP="008B7D61"/>
    <w:p w:rsidR="00CC19F3" w:rsidRDefault="00834BDC" w:rsidP="008B7D61">
      <w:r w:rsidRPr="009174E5">
        <w:t>i</w:t>
      </w:r>
      <w:r w:rsidR="002115FC" w:rsidRPr="009174E5">
        <w:t xml:space="preserve">n die </w:t>
      </w:r>
      <w:r w:rsidR="002C2F4C" w:rsidRPr="009174E5">
        <w:t>V</w:t>
      </w:r>
      <w:r w:rsidR="002115FC" w:rsidRPr="009174E5">
        <w:t xml:space="preserve">erarbeitung meiner personenbezogenen Daten </w:t>
      </w:r>
      <w:r w:rsidRPr="009174E5">
        <w:t xml:space="preserve">durch die Hochschule Harz, Friedrichstraße 57-59 in </w:t>
      </w:r>
      <w:r w:rsidR="002C2F4C" w:rsidRPr="009174E5">
        <w:t xml:space="preserve">38855 </w:t>
      </w:r>
      <w:r w:rsidRPr="009174E5">
        <w:t xml:space="preserve">Wernigerode ein. Die </w:t>
      </w:r>
      <w:r w:rsidR="002C2F4C" w:rsidRPr="009174E5">
        <w:t>V</w:t>
      </w:r>
      <w:r w:rsidRPr="009174E5">
        <w:t xml:space="preserve">erarbeitung erfolgt ausschließlich zu Zwecken </w:t>
      </w:r>
      <w:r w:rsidR="003B5BE7" w:rsidRPr="009174E5">
        <w:t>der Durchführung der dualen Studienvariante</w:t>
      </w:r>
      <w:r w:rsidRPr="009174E5">
        <w:t>.</w:t>
      </w:r>
    </w:p>
    <w:p w:rsidR="00CC19F3" w:rsidRDefault="00CC19F3" w:rsidP="008B7D61"/>
    <w:p w:rsidR="003B5BE7" w:rsidRPr="009174E5" w:rsidRDefault="003B5BE7" w:rsidP="008B7D61">
      <w:pPr>
        <w:rPr>
          <w:color w:val="000000" w:themeColor="text1"/>
        </w:rPr>
      </w:pPr>
      <w:r>
        <w:t xml:space="preserve">Zweck der </w:t>
      </w:r>
      <w:r w:rsidRPr="009174E5">
        <w:rPr>
          <w:color w:val="000000" w:themeColor="text1"/>
        </w:rPr>
        <w:t>Durchführung der dualen Studienvariante</w:t>
      </w:r>
      <w:r w:rsidR="00CF422B" w:rsidRPr="009174E5">
        <w:rPr>
          <w:color w:val="000000" w:themeColor="text1"/>
        </w:rPr>
        <w:t xml:space="preserve"> betrifft</w:t>
      </w:r>
      <w:r w:rsidRPr="009174E5">
        <w:rPr>
          <w:color w:val="000000" w:themeColor="text1"/>
        </w:rPr>
        <w:t>:</w:t>
      </w:r>
    </w:p>
    <w:p w:rsidR="003B5BE7" w:rsidRPr="009174E5" w:rsidRDefault="00A06B07" w:rsidP="00A06B07">
      <w:pPr>
        <w:pStyle w:val="Listenabsatz"/>
        <w:numPr>
          <w:ilvl w:val="0"/>
          <w:numId w:val="7"/>
        </w:numPr>
        <w:rPr>
          <w:color w:val="000000" w:themeColor="text1"/>
        </w:rPr>
      </w:pPr>
      <w:r w:rsidRPr="009174E5">
        <w:rPr>
          <w:color w:val="000000" w:themeColor="text1"/>
        </w:rPr>
        <w:t>Betreuung der Beziehung zwischen Ihrem Unternehmen / Ihrer Behörde, Ihrem/Ihrer Studierenden und der Hochschule Harz</w:t>
      </w:r>
    </w:p>
    <w:p w:rsidR="003B5BE7" w:rsidRPr="009174E5" w:rsidRDefault="003B5BE7" w:rsidP="008B7D61">
      <w:pPr>
        <w:rPr>
          <w:color w:val="000000" w:themeColor="text1"/>
        </w:rPr>
      </w:pPr>
    </w:p>
    <w:p w:rsidR="00CC19F3" w:rsidRPr="009174E5" w:rsidRDefault="00CC19F3" w:rsidP="008B7D61">
      <w:pPr>
        <w:rPr>
          <w:color w:val="000000" w:themeColor="text1"/>
        </w:rPr>
      </w:pPr>
      <w:r w:rsidRPr="009174E5">
        <w:rPr>
          <w:color w:val="000000" w:themeColor="text1"/>
        </w:rPr>
        <w:t>Zweck</w:t>
      </w:r>
      <w:r w:rsidR="009174E5" w:rsidRPr="009174E5">
        <w:rPr>
          <w:color w:val="000000" w:themeColor="text1"/>
        </w:rPr>
        <w:t xml:space="preserve"> </w:t>
      </w:r>
      <w:r w:rsidRPr="009174E5">
        <w:rPr>
          <w:color w:val="000000" w:themeColor="text1"/>
        </w:rPr>
        <w:t>der Zusammenarbeit</w:t>
      </w:r>
      <w:r w:rsidR="003B5BE7" w:rsidRPr="009174E5">
        <w:rPr>
          <w:color w:val="000000" w:themeColor="text1"/>
        </w:rPr>
        <w:t xml:space="preserve"> und zur Werbung von potentiellen Studierenden der dualen Studienvariante</w:t>
      </w:r>
      <w:r w:rsidR="00CF422B" w:rsidRPr="009174E5">
        <w:rPr>
          <w:color w:val="000000" w:themeColor="text1"/>
        </w:rPr>
        <w:t xml:space="preserve"> betrifft</w:t>
      </w:r>
      <w:r w:rsidRPr="009174E5">
        <w:rPr>
          <w:color w:val="000000" w:themeColor="text1"/>
        </w:rPr>
        <w:t>:</w:t>
      </w:r>
    </w:p>
    <w:p w:rsidR="00CC19F3" w:rsidRPr="009174E5" w:rsidRDefault="00CF422B" w:rsidP="00CC19F3">
      <w:pPr>
        <w:pStyle w:val="Listenabsatz"/>
        <w:numPr>
          <w:ilvl w:val="0"/>
          <w:numId w:val="7"/>
        </w:numPr>
        <w:rPr>
          <w:color w:val="000000" w:themeColor="text1"/>
        </w:rPr>
      </w:pPr>
      <w:r w:rsidRPr="009174E5">
        <w:rPr>
          <w:color w:val="000000" w:themeColor="text1"/>
        </w:rPr>
        <w:t xml:space="preserve">die </w:t>
      </w:r>
      <w:r w:rsidR="00CC19F3" w:rsidRPr="009174E5">
        <w:rPr>
          <w:color w:val="000000" w:themeColor="text1"/>
        </w:rPr>
        <w:t>Weitergabe von Daten (Firmennamen, Ansprechpartner</w:t>
      </w:r>
      <w:r w:rsidR="00A06B07" w:rsidRPr="009174E5">
        <w:rPr>
          <w:color w:val="000000" w:themeColor="text1"/>
        </w:rPr>
        <w:t>*in</w:t>
      </w:r>
      <w:r w:rsidR="00CC19F3" w:rsidRPr="009174E5">
        <w:rPr>
          <w:color w:val="000000" w:themeColor="text1"/>
        </w:rPr>
        <w:t>, Telefonnummer, E-Mail-Adresse, Anschrift) an Interessent</w:t>
      </w:r>
      <w:r w:rsidR="00A06B07" w:rsidRPr="009174E5">
        <w:rPr>
          <w:color w:val="000000" w:themeColor="text1"/>
        </w:rPr>
        <w:t>*inn</w:t>
      </w:r>
      <w:r w:rsidR="00CC19F3" w:rsidRPr="009174E5">
        <w:rPr>
          <w:color w:val="000000" w:themeColor="text1"/>
        </w:rPr>
        <w:t>en</w:t>
      </w:r>
      <w:r w:rsidR="00A06B07" w:rsidRPr="009174E5">
        <w:rPr>
          <w:color w:val="000000" w:themeColor="text1"/>
        </w:rPr>
        <w:t>,</w:t>
      </w:r>
    </w:p>
    <w:p w:rsidR="00CC19F3" w:rsidRPr="009174E5" w:rsidRDefault="00CF422B" w:rsidP="00CC19F3">
      <w:pPr>
        <w:pStyle w:val="Listenabsatz"/>
        <w:numPr>
          <w:ilvl w:val="0"/>
          <w:numId w:val="7"/>
        </w:numPr>
        <w:rPr>
          <w:color w:val="000000" w:themeColor="text1"/>
        </w:rPr>
      </w:pPr>
      <w:r w:rsidRPr="009174E5">
        <w:rPr>
          <w:color w:val="000000" w:themeColor="text1"/>
        </w:rPr>
        <w:t xml:space="preserve">die </w:t>
      </w:r>
      <w:r w:rsidR="00CC19F3" w:rsidRPr="009174E5">
        <w:rPr>
          <w:color w:val="000000" w:themeColor="text1"/>
        </w:rPr>
        <w:t>Veröffentlichung</w:t>
      </w:r>
      <w:r w:rsidR="00275DA3" w:rsidRPr="009174E5">
        <w:rPr>
          <w:color w:val="000000" w:themeColor="text1"/>
        </w:rPr>
        <w:t xml:space="preserve"> der</w:t>
      </w:r>
      <w:r w:rsidR="00CC19F3" w:rsidRPr="009174E5">
        <w:rPr>
          <w:color w:val="000000" w:themeColor="text1"/>
        </w:rPr>
        <w:t xml:space="preserve"> von Ihnen zur Verfügung gestellten</w:t>
      </w:r>
      <w:r w:rsidR="00DA0E6C" w:rsidRPr="009174E5">
        <w:rPr>
          <w:color w:val="000000" w:themeColor="text1"/>
        </w:rPr>
        <w:t xml:space="preserve"> </w:t>
      </w:r>
      <w:r w:rsidR="00CC19F3" w:rsidRPr="009174E5">
        <w:rPr>
          <w:color w:val="000000" w:themeColor="text1"/>
        </w:rPr>
        <w:t>Stellenaussc</w:t>
      </w:r>
      <w:r w:rsidR="00A06B07" w:rsidRPr="009174E5">
        <w:rPr>
          <w:color w:val="000000" w:themeColor="text1"/>
        </w:rPr>
        <w:t>hreibungen auf der Hochschul-We</w:t>
      </w:r>
      <w:r w:rsidR="00CC19F3" w:rsidRPr="009174E5">
        <w:rPr>
          <w:color w:val="000000" w:themeColor="text1"/>
        </w:rPr>
        <w:t xml:space="preserve">bsite </w:t>
      </w:r>
      <w:hyperlink r:id="rId9" w:history="1">
        <w:r w:rsidR="00DA0E6C" w:rsidRPr="009174E5">
          <w:rPr>
            <w:rStyle w:val="Hyperlink"/>
            <w:color w:val="000000" w:themeColor="text1"/>
          </w:rPr>
          <w:t>www.hs-harz.de</w:t>
        </w:r>
      </w:hyperlink>
      <w:r w:rsidR="0022177F" w:rsidRPr="009174E5">
        <w:rPr>
          <w:rStyle w:val="Hyperlink"/>
          <w:color w:val="000000" w:themeColor="text1"/>
          <w:u w:val="none"/>
        </w:rPr>
        <w:t xml:space="preserve"> und zum</w:t>
      </w:r>
      <w:r w:rsidR="00275DA3" w:rsidRPr="009174E5">
        <w:rPr>
          <w:rStyle w:val="Hyperlink"/>
          <w:color w:val="000000" w:themeColor="text1"/>
          <w:u w:val="none"/>
        </w:rPr>
        <w:t xml:space="preserve"> „Campusfieber“ (</w:t>
      </w:r>
      <w:r w:rsidR="0022177F" w:rsidRPr="009174E5">
        <w:rPr>
          <w:rStyle w:val="Hyperlink"/>
          <w:color w:val="000000" w:themeColor="text1"/>
          <w:u w:val="none"/>
        </w:rPr>
        <w:t>Tag der offenen Tür</w:t>
      </w:r>
      <w:r w:rsidR="00275DA3" w:rsidRPr="009174E5">
        <w:rPr>
          <w:rStyle w:val="Hyperlink"/>
          <w:color w:val="000000" w:themeColor="text1"/>
          <w:u w:val="none"/>
        </w:rPr>
        <w:t>)</w:t>
      </w:r>
      <w:r w:rsidR="00A06B07" w:rsidRPr="009174E5">
        <w:rPr>
          <w:color w:val="000000" w:themeColor="text1"/>
        </w:rPr>
        <w:t>,</w:t>
      </w:r>
    </w:p>
    <w:p w:rsidR="00CC19F3" w:rsidRPr="009174E5" w:rsidRDefault="00CF422B" w:rsidP="00CC19F3">
      <w:pPr>
        <w:pStyle w:val="Listenabsatz"/>
        <w:numPr>
          <w:ilvl w:val="0"/>
          <w:numId w:val="7"/>
        </w:numPr>
        <w:rPr>
          <w:color w:val="000000" w:themeColor="text1"/>
        </w:rPr>
      </w:pPr>
      <w:r w:rsidRPr="009174E5">
        <w:rPr>
          <w:color w:val="000000" w:themeColor="text1"/>
        </w:rPr>
        <w:t xml:space="preserve">die </w:t>
      </w:r>
      <w:r w:rsidR="00CC19F3" w:rsidRPr="009174E5">
        <w:rPr>
          <w:color w:val="000000" w:themeColor="text1"/>
        </w:rPr>
        <w:t>Veröffentlichung des Firmennamens</w:t>
      </w:r>
      <w:r w:rsidR="00DA0E6C" w:rsidRPr="009174E5">
        <w:rPr>
          <w:color w:val="000000" w:themeColor="text1"/>
        </w:rPr>
        <w:t xml:space="preserve"> und den von Ihnen zur Verfügung gestellten Kontaktdaten</w:t>
      </w:r>
      <w:r w:rsidR="00CC19F3" w:rsidRPr="009174E5">
        <w:rPr>
          <w:color w:val="000000" w:themeColor="text1"/>
        </w:rPr>
        <w:t xml:space="preserve"> zur Werbung von potentiellen Studierenden für Ihr Unternehmen</w:t>
      </w:r>
      <w:r w:rsidR="00A06B07" w:rsidRPr="009174E5">
        <w:rPr>
          <w:color w:val="000000" w:themeColor="text1"/>
        </w:rPr>
        <w:t xml:space="preserve"> / Ihre Behörde</w:t>
      </w:r>
      <w:r w:rsidR="00CC19F3" w:rsidRPr="009174E5">
        <w:rPr>
          <w:color w:val="000000" w:themeColor="text1"/>
        </w:rPr>
        <w:t xml:space="preserve"> auf der Hochschul-Website</w:t>
      </w:r>
      <w:r w:rsidR="00A06B07" w:rsidRPr="009174E5">
        <w:rPr>
          <w:color w:val="000000" w:themeColor="text1"/>
        </w:rPr>
        <w:t xml:space="preserve"> </w:t>
      </w:r>
      <w:hyperlink r:id="rId10" w:history="1">
        <w:r w:rsidR="0081286F" w:rsidRPr="009174E5">
          <w:rPr>
            <w:rStyle w:val="Hyperlink"/>
            <w:color w:val="000000" w:themeColor="text1"/>
          </w:rPr>
          <w:t>www.hs-harz.de</w:t>
        </w:r>
      </w:hyperlink>
      <w:r w:rsidR="0081286F" w:rsidRPr="009174E5">
        <w:rPr>
          <w:color w:val="000000" w:themeColor="text1"/>
        </w:rPr>
        <w:t xml:space="preserve"> </w:t>
      </w:r>
      <w:r w:rsidR="0022177F" w:rsidRPr="009174E5">
        <w:rPr>
          <w:color w:val="000000" w:themeColor="text1"/>
        </w:rPr>
        <w:t>und zum</w:t>
      </w:r>
      <w:r w:rsidR="00275DA3" w:rsidRPr="009174E5">
        <w:rPr>
          <w:color w:val="000000" w:themeColor="text1"/>
        </w:rPr>
        <w:t xml:space="preserve"> „Campusfieber“ (</w:t>
      </w:r>
      <w:r w:rsidR="0022177F" w:rsidRPr="009174E5">
        <w:rPr>
          <w:color w:val="000000" w:themeColor="text1"/>
        </w:rPr>
        <w:t>Tag der offenen Tür</w:t>
      </w:r>
      <w:r w:rsidR="00275DA3" w:rsidRPr="009174E5">
        <w:rPr>
          <w:color w:val="000000" w:themeColor="text1"/>
        </w:rPr>
        <w:t xml:space="preserve">) </w:t>
      </w:r>
      <w:r w:rsidR="00DB7AB0" w:rsidRPr="009174E5">
        <w:rPr>
          <w:color w:val="000000" w:themeColor="text1"/>
        </w:rPr>
        <w:t xml:space="preserve">- </w:t>
      </w:r>
      <w:r w:rsidR="0081286F" w:rsidRPr="009174E5">
        <w:rPr>
          <w:color w:val="000000" w:themeColor="text1"/>
        </w:rPr>
        <w:t>sofern gewünscht</w:t>
      </w:r>
      <w:r w:rsidR="00A06B07" w:rsidRPr="009174E5">
        <w:rPr>
          <w:color w:val="000000" w:themeColor="text1"/>
        </w:rPr>
        <w:t>,</w:t>
      </w:r>
    </w:p>
    <w:p w:rsidR="00CC19F3" w:rsidRPr="009174E5" w:rsidRDefault="00CF422B" w:rsidP="00CC19F3">
      <w:pPr>
        <w:pStyle w:val="Listenabsatz"/>
        <w:numPr>
          <w:ilvl w:val="0"/>
          <w:numId w:val="7"/>
        </w:numPr>
        <w:rPr>
          <w:color w:val="000000" w:themeColor="text1"/>
        </w:rPr>
      </w:pPr>
      <w:r w:rsidRPr="009174E5">
        <w:rPr>
          <w:color w:val="000000" w:themeColor="text1"/>
        </w:rPr>
        <w:t xml:space="preserve">der </w:t>
      </w:r>
      <w:r w:rsidR="00CC19F3" w:rsidRPr="009174E5">
        <w:rPr>
          <w:color w:val="000000" w:themeColor="text1"/>
        </w:rPr>
        <w:t xml:space="preserve">Austausch über Firmennamen mit dem Arbeitgeberservice und den </w:t>
      </w:r>
      <w:r w:rsidR="0081286F" w:rsidRPr="009174E5">
        <w:rPr>
          <w:color w:val="000000" w:themeColor="text1"/>
        </w:rPr>
        <w:t>Studien</w:t>
      </w:r>
      <w:r w:rsidR="00CC19F3" w:rsidRPr="009174E5">
        <w:rPr>
          <w:color w:val="000000" w:themeColor="text1"/>
        </w:rPr>
        <w:t>berater</w:t>
      </w:r>
      <w:r w:rsidR="0081286F" w:rsidRPr="009174E5">
        <w:rPr>
          <w:color w:val="000000" w:themeColor="text1"/>
        </w:rPr>
        <w:t>*inne</w:t>
      </w:r>
      <w:r w:rsidR="00CC19F3" w:rsidRPr="009174E5">
        <w:rPr>
          <w:color w:val="000000" w:themeColor="text1"/>
        </w:rPr>
        <w:t>n der Agentur für Arbeit zur We</w:t>
      </w:r>
      <w:r w:rsidR="00A06B07" w:rsidRPr="009174E5">
        <w:rPr>
          <w:color w:val="000000" w:themeColor="text1"/>
        </w:rPr>
        <w:t>rbung potentieller Studierende</w:t>
      </w:r>
      <w:r w:rsidR="00DB7AB0" w:rsidRPr="009174E5">
        <w:rPr>
          <w:color w:val="000000" w:themeColor="text1"/>
        </w:rPr>
        <w:t>r</w:t>
      </w:r>
      <w:r w:rsidR="00A06B07" w:rsidRPr="009174E5">
        <w:rPr>
          <w:color w:val="000000" w:themeColor="text1"/>
        </w:rPr>
        <w:t>,</w:t>
      </w:r>
      <w:r w:rsidR="00CC19F3" w:rsidRPr="009174E5">
        <w:rPr>
          <w:color w:val="000000" w:themeColor="text1"/>
        </w:rPr>
        <w:t xml:space="preserve"> </w:t>
      </w:r>
    </w:p>
    <w:p w:rsidR="0081286F" w:rsidRPr="009174E5" w:rsidRDefault="00CF422B" w:rsidP="00CC19F3">
      <w:pPr>
        <w:pStyle w:val="Listenabsatz"/>
        <w:numPr>
          <w:ilvl w:val="0"/>
          <w:numId w:val="7"/>
        </w:numPr>
      </w:pPr>
      <w:r w:rsidRPr="009174E5">
        <w:rPr>
          <w:color w:val="000000" w:themeColor="text1"/>
        </w:rPr>
        <w:t xml:space="preserve">die </w:t>
      </w:r>
      <w:r w:rsidR="0081286F" w:rsidRPr="009174E5">
        <w:rPr>
          <w:color w:val="000000" w:themeColor="text1"/>
        </w:rPr>
        <w:t xml:space="preserve">Information über bisher an den dualen Studienvarianten </w:t>
      </w:r>
      <w:r w:rsidR="0081286F" w:rsidRPr="009174E5">
        <w:t>teilnehmende</w:t>
      </w:r>
      <w:r w:rsidR="00DB7AB0" w:rsidRPr="009174E5">
        <w:t>n</w:t>
      </w:r>
      <w:r w:rsidR="0081286F" w:rsidRPr="009174E5">
        <w:t xml:space="preserve"> Unternehmen / Behörden in Präsentationen über duale Studienvarianten der Hochschule Harz,</w:t>
      </w:r>
    </w:p>
    <w:p w:rsidR="00A06B07" w:rsidRDefault="00CF422B" w:rsidP="00CC19F3">
      <w:pPr>
        <w:pStyle w:val="Listenabsatz"/>
        <w:numPr>
          <w:ilvl w:val="0"/>
          <w:numId w:val="7"/>
        </w:numPr>
      </w:pPr>
      <w:r w:rsidRPr="009174E5">
        <w:rPr>
          <w:color w:val="000000" w:themeColor="text1"/>
        </w:rPr>
        <w:t xml:space="preserve">die </w:t>
      </w:r>
      <w:r w:rsidR="00031FEF" w:rsidRPr="009174E5">
        <w:rPr>
          <w:color w:val="000000" w:themeColor="text1"/>
        </w:rPr>
        <w:t xml:space="preserve">Weitergabe </w:t>
      </w:r>
      <w:r w:rsidR="00031FEF">
        <w:t>von Informationen und Einladung zu Veranstaltungen der Hochschule Harz.</w:t>
      </w:r>
    </w:p>
    <w:p w:rsidR="008B7D61" w:rsidRDefault="008B7D61" w:rsidP="00834BDC"/>
    <w:p w:rsidR="003B5BE7" w:rsidRPr="00902973" w:rsidRDefault="003B5BE7" w:rsidP="003B5BE7">
      <w:r w:rsidRPr="00902973">
        <w:t xml:space="preserve">Hierfür werden folgende Daten </w:t>
      </w:r>
      <w:r>
        <w:t xml:space="preserve">gespeichert und </w:t>
      </w:r>
      <w:r w:rsidRPr="00902973">
        <w:t>verarbeitet:</w:t>
      </w:r>
    </w:p>
    <w:p w:rsidR="003B5BE7" w:rsidRDefault="00A06B07" w:rsidP="003B5BE7">
      <w:pPr>
        <w:pStyle w:val="Listenabsatz"/>
        <w:numPr>
          <w:ilvl w:val="1"/>
          <w:numId w:val="7"/>
        </w:numPr>
      </w:pPr>
      <w:r>
        <w:t xml:space="preserve">Ihr </w:t>
      </w:r>
      <w:r w:rsidR="003B5BE7">
        <w:t>Name,</w:t>
      </w:r>
    </w:p>
    <w:p w:rsidR="003B5BE7" w:rsidRDefault="00A06B07" w:rsidP="003B5BE7">
      <w:pPr>
        <w:pStyle w:val="Listenabsatz"/>
        <w:numPr>
          <w:ilvl w:val="1"/>
          <w:numId w:val="7"/>
        </w:numPr>
      </w:pPr>
      <w:r>
        <w:t xml:space="preserve">Ihre </w:t>
      </w:r>
      <w:r w:rsidR="003B5BE7">
        <w:t xml:space="preserve">E-Mail-Adresse, </w:t>
      </w:r>
    </w:p>
    <w:p w:rsidR="003B5BE7" w:rsidRDefault="00A06B07" w:rsidP="003B5BE7">
      <w:pPr>
        <w:pStyle w:val="Listenabsatz"/>
        <w:numPr>
          <w:ilvl w:val="1"/>
          <w:numId w:val="7"/>
        </w:numPr>
      </w:pPr>
      <w:r>
        <w:t xml:space="preserve">Ihr </w:t>
      </w:r>
      <w:r w:rsidR="003B5BE7">
        <w:t>Firmenname und -logo</w:t>
      </w:r>
    </w:p>
    <w:p w:rsidR="003B5BE7" w:rsidRDefault="00A06B07" w:rsidP="003B5BE7">
      <w:pPr>
        <w:pStyle w:val="Listenabsatz"/>
        <w:numPr>
          <w:ilvl w:val="1"/>
          <w:numId w:val="7"/>
        </w:numPr>
      </w:pPr>
      <w:r>
        <w:lastRenderedPageBreak/>
        <w:t xml:space="preserve">Ihre </w:t>
      </w:r>
      <w:r w:rsidR="003B5BE7">
        <w:t xml:space="preserve">Firmen-Adresse, </w:t>
      </w:r>
    </w:p>
    <w:p w:rsidR="003B5BE7" w:rsidRDefault="00A06B07" w:rsidP="003B5BE7">
      <w:pPr>
        <w:pStyle w:val="Listenabsatz"/>
        <w:numPr>
          <w:ilvl w:val="1"/>
          <w:numId w:val="7"/>
        </w:numPr>
      </w:pPr>
      <w:r>
        <w:t xml:space="preserve">Ihre </w:t>
      </w:r>
      <w:r w:rsidR="003B5BE7">
        <w:t xml:space="preserve">Telefon- und Faxnummer, </w:t>
      </w:r>
    </w:p>
    <w:p w:rsidR="003B5BE7" w:rsidRDefault="00A06B07" w:rsidP="003B5BE7">
      <w:pPr>
        <w:pStyle w:val="Listenabsatz"/>
        <w:numPr>
          <w:ilvl w:val="1"/>
          <w:numId w:val="7"/>
        </w:numPr>
      </w:pPr>
      <w:r>
        <w:t xml:space="preserve">Ihre </w:t>
      </w:r>
      <w:r w:rsidR="003B5BE7">
        <w:t xml:space="preserve">Abteilung, </w:t>
      </w:r>
    </w:p>
    <w:p w:rsidR="003B5BE7" w:rsidRDefault="00A06B07" w:rsidP="003B5BE7">
      <w:pPr>
        <w:pStyle w:val="Listenabsatz"/>
        <w:numPr>
          <w:ilvl w:val="1"/>
          <w:numId w:val="7"/>
        </w:numPr>
      </w:pPr>
      <w:r>
        <w:t xml:space="preserve">Ihre </w:t>
      </w:r>
      <w:r w:rsidR="003B5BE7">
        <w:t>Funktion</w:t>
      </w:r>
    </w:p>
    <w:p w:rsidR="003B5BE7" w:rsidRDefault="00A06B07" w:rsidP="003B5BE7">
      <w:pPr>
        <w:pStyle w:val="Listenabsatz"/>
        <w:numPr>
          <w:ilvl w:val="1"/>
          <w:numId w:val="7"/>
        </w:numPr>
      </w:pPr>
      <w:r>
        <w:t>Ihre zur Bekanntmachung übergebenen Dokumente</w:t>
      </w:r>
    </w:p>
    <w:p w:rsidR="003B5BE7" w:rsidRDefault="003B5BE7" w:rsidP="00834BDC"/>
    <w:p w:rsidR="002E2E8B" w:rsidRDefault="002E2E8B" w:rsidP="00834BDC"/>
    <w:p w:rsidR="002E2E8B" w:rsidRPr="009174E5" w:rsidRDefault="002E2E8B" w:rsidP="00834BDC">
      <w:pPr>
        <w:rPr>
          <w:u w:val="single"/>
        </w:rPr>
      </w:pPr>
      <w:r w:rsidRPr="009174E5">
        <w:rPr>
          <w:u w:val="single"/>
        </w:rPr>
        <w:t>Erklärung</w:t>
      </w:r>
    </w:p>
    <w:p w:rsidR="002E2E8B" w:rsidRPr="009174E5" w:rsidRDefault="002E2E8B" w:rsidP="00834BDC"/>
    <w:p w:rsidR="002115FC" w:rsidRDefault="002115FC" w:rsidP="00CA35E1">
      <w:r w:rsidRPr="009174E5">
        <w:t xml:space="preserve">Die Einwilligung erfolgt auf freiwilliger Basis und ich kann sie jederzeit mit Wirkung für die Zukunft widerrufen. Ab Zugang der Widerrufserklärung dürfen meine Daten nicht weiterverarbeitet werden. Sie sind unverzüglich zu löschen. Durch den Widerruf meiner Einwilligung wird die Rechtmäßigkeit der bis dahin erfolgten Verarbeitung nicht berührt. Meine Widerrufserklärung kann ich an die Hochschule Harz, Koordination duale Studienvarianten, Friedrichstraße 57-59 in </w:t>
      </w:r>
      <w:r w:rsidR="00DB7AB0" w:rsidRPr="009174E5">
        <w:t xml:space="preserve">38855 </w:t>
      </w:r>
      <w:r w:rsidRPr="009174E5">
        <w:t>Wernigerode richten.</w:t>
      </w:r>
      <w:r w:rsidR="00CA35E1" w:rsidRPr="009174E5">
        <w:t xml:space="preserve"> Mir ist bekannt, dass ich in den Fällen der </w:t>
      </w:r>
      <w:r w:rsidR="002E2E8B" w:rsidRPr="009174E5">
        <w:t>Nichteinwilligung</w:t>
      </w:r>
      <w:r w:rsidR="00CA35E1" w:rsidRPr="009174E5">
        <w:t xml:space="preserve"> oder des Widerrufes keine Informationen </w:t>
      </w:r>
      <w:r w:rsidR="00031FEF" w:rsidRPr="009174E5">
        <w:t>zu dualen Studienvarianten</w:t>
      </w:r>
      <w:r w:rsidR="00CA35E1" w:rsidRPr="009174E5">
        <w:t xml:space="preserve"> von der Hochschule Harz erhalten kann.</w:t>
      </w:r>
    </w:p>
    <w:p w:rsidR="00CA35E1" w:rsidRDefault="00CA35E1" w:rsidP="00CA35E1"/>
    <w:p w:rsidR="002115FC" w:rsidRPr="00902973" w:rsidRDefault="002115FC" w:rsidP="002115FC"/>
    <w:p w:rsidR="008B7D61" w:rsidRPr="00902973" w:rsidRDefault="008B7D61" w:rsidP="008B7D61">
      <w:pPr>
        <w:ind w:left="708"/>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
        <w:gridCol w:w="2287"/>
        <w:gridCol w:w="921"/>
        <w:gridCol w:w="1394"/>
        <w:gridCol w:w="1372"/>
        <w:gridCol w:w="2456"/>
      </w:tblGrid>
      <w:tr w:rsidR="00D221C6" w:rsidTr="00DF0CE4">
        <w:tc>
          <w:tcPr>
            <w:tcW w:w="609" w:type="dxa"/>
          </w:tcPr>
          <w:p w:rsidR="00D221C6" w:rsidRDefault="00D221C6" w:rsidP="00D221C6">
            <w:r w:rsidRPr="00D221C6">
              <w:t>Ort</w:t>
            </w:r>
          </w:p>
        </w:tc>
        <w:tc>
          <w:tcPr>
            <w:tcW w:w="2287" w:type="dxa"/>
            <w:tcBorders>
              <w:bottom w:val="single" w:sz="4" w:space="0" w:color="auto"/>
            </w:tcBorders>
          </w:tcPr>
          <w:p w:rsidR="00D221C6" w:rsidRDefault="00D221C6" w:rsidP="00947C38">
            <w:r w:rsidRPr="00902973">
              <w:fldChar w:fldCharType="begin">
                <w:ffData>
                  <w:name w:val="Text1"/>
                  <w:enabled/>
                  <w:calcOnExit w:val="0"/>
                  <w:textInput/>
                </w:ffData>
              </w:fldChar>
            </w:r>
            <w:r w:rsidRPr="00902973">
              <w:instrText xml:space="preserve"> FORMTEXT </w:instrText>
            </w:r>
            <w:r w:rsidRPr="00902973">
              <w:fldChar w:fldCharType="separate"/>
            </w:r>
            <w:r w:rsidR="00947C38">
              <w:t> </w:t>
            </w:r>
            <w:r w:rsidR="00947C38">
              <w:t> </w:t>
            </w:r>
            <w:r w:rsidR="00947C38">
              <w:t> </w:t>
            </w:r>
            <w:r w:rsidR="00947C38">
              <w:t> </w:t>
            </w:r>
            <w:r w:rsidR="00947C38">
              <w:t> </w:t>
            </w:r>
            <w:r w:rsidRPr="00902973">
              <w:fldChar w:fldCharType="end"/>
            </w:r>
          </w:p>
        </w:tc>
        <w:tc>
          <w:tcPr>
            <w:tcW w:w="921" w:type="dxa"/>
          </w:tcPr>
          <w:p w:rsidR="00D221C6" w:rsidRDefault="00D221C6" w:rsidP="00D221C6">
            <w:r>
              <w:t>Datum</w:t>
            </w:r>
          </w:p>
        </w:tc>
        <w:tc>
          <w:tcPr>
            <w:tcW w:w="1394" w:type="dxa"/>
            <w:tcBorders>
              <w:bottom w:val="single" w:sz="4" w:space="0" w:color="auto"/>
            </w:tcBorders>
          </w:tcPr>
          <w:p w:rsidR="00D221C6" w:rsidRDefault="00D221C6" w:rsidP="00D221C6">
            <w:r w:rsidRPr="00902973">
              <w:fldChar w:fldCharType="begin">
                <w:ffData>
                  <w:name w:val="Text1"/>
                  <w:enabled/>
                  <w:calcOnExit w:val="0"/>
                  <w:textInput/>
                </w:ffData>
              </w:fldChar>
            </w:r>
            <w:r w:rsidRPr="00902973">
              <w:instrText xml:space="preserve"> FORMTEXT </w:instrText>
            </w:r>
            <w:r w:rsidRPr="00902973">
              <w:fldChar w:fldCharType="separate"/>
            </w:r>
            <w:r w:rsidRPr="00902973">
              <w:rPr>
                <w:noProof/>
              </w:rPr>
              <w:t> </w:t>
            </w:r>
            <w:r w:rsidRPr="00902973">
              <w:rPr>
                <w:noProof/>
              </w:rPr>
              <w:t> </w:t>
            </w:r>
            <w:r w:rsidRPr="00902973">
              <w:rPr>
                <w:noProof/>
              </w:rPr>
              <w:t> </w:t>
            </w:r>
            <w:r w:rsidRPr="00902973">
              <w:rPr>
                <w:noProof/>
              </w:rPr>
              <w:t> </w:t>
            </w:r>
            <w:r w:rsidRPr="00902973">
              <w:rPr>
                <w:noProof/>
              </w:rPr>
              <w:t> </w:t>
            </w:r>
            <w:r w:rsidRPr="00902973">
              <w:fldChar w:fldCharType="end"/>
            </w:r>
          </w:p>
        </w:tc>
        <w:tc>
          <w:tcPr>
            <w:tcW w:w="1372" w:type="dxa"/>
          </w:tcPr>
          <w:p w:rsidR="00D221C6" w:rsidRDefault="00D221C6" w:rsidP="00D221C6">
            <w:r>
              <w:t>Unterschrift</w:t>
            </w:r>
          </w:p>
        </w:tc>
        <w:tc>
          <w:tcPr>
            <w:tcW w:w="2456" w:type="dxa"/>
            <w:tcBorders>
              <w:bottom w:val="single" w:sz="4" w:space="0" w:color="auto"/>
            </w:tcBorders>
          </w:tcPr>
          <w:p w:rsidR="00D221C6" w:rsidRDefault="00D221C6" w:rsidP="00D221C6">
            <w:r w:rsidRPr="00902973">
              <w:fldChar w:fldCharType="begin">
                <w:ffData>
                  <w:name w:val="Text1"/>
                  <w:enabled/>
                  <w:calcOnExit w:val="0"/>
                  <w:textInput/>
                </w:ffData>
              </w:fldChar>
            </w:r>
            <w:r w:rsidRPr="00902973">
              <w:instrText xml:space="preserve"> FORMTEXT </w:instrText>
            </w:r>
            <w:r w:rsidRPr="00902973">
              <w:fldChar w:fldCharType="separate"/>
            </w:r>
            <w:r w:rsidRPr="00902973">
              <w:rPr>
                <w:noProof/>
              </w:rPr>
              <w:t> </w:t>
            </w:r>
            <w:r w:rsidRPr="00902973">
              <w:rPr>
                <w:noProof/>
              </w:rPr>
              <w:t> </w:t>
            </w:r>
            <w:r w:rsidRPr="00902973">
              <w:rPr>
                <w:noProof/>
              </w:rPr>
              <w:t> </w:t>
            </w:r>
            <w:r w:rsidRPr="00902973">
              <w:rPr>
                <w:noProof/>
              </w:rPr>
              <w:t> </w:t>
            </w:r>
            <w:r w:rsidRPr="00902973">
              <w:rPr>
                <w:noProof/>
              </w:rPr>
              <w:t> </w:t>
            </w:r>
            <w:r w:rsidRPr="00902973">
              <w:fldChar w:fldCharType="end"/>
            </w:r>
          </w:p>
        </w:tc>
      </w:tr>
    </w:tbl>
    <w:p w:rsidR="004C6DDA" w:rsidRPr="001C094D" w:rsidRDefault="004C6DDA" w:rsidP="00CA35E1"/>
    <w:sectPr w:rsidR="004C6DDA" w:rsidRPr="001C094D" w:rsidSect="00DF0CE4">
      <w:headerReference w:type="default" r:id="rId11"/>
      <w:pgSz w:w="11906" w:h="16838" w:code="9"/>
      <w:pgMar w:top="1560" w:right="1304" w:bottom="1560" w:left="1588" w:header="920" w:footer="13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52C" w:rsidRDefault="0041252C" w:rsidP="00D02E4C">
      <w:pPr>
        <w:spacing w:line="240" w:lineRule="auto"/>
      </w:pPr>
      <w:r>
        <w:separator/>
      </w:r>
    </w:p>
  </w:endnote>
  <w:endnote w:type="continuationSeparator" w:id="0">
    <w:p w:rsidR="0041252C" w:rsidRDefault="0041252C" w:rsidP="00D02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55 Roman">
    <w:panose1 w:val="020B06040202020202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 LT 65 Medium">
    <w:panose1 w:val="020B0604020202020204"/>
    <w:charset w:val="00"/>
    <w:family w:val="swiss"/>
    <w:pitch w:val="variable"/>
    <w:sig w:usb0="8000002F" w:usb1="4000004A"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52C" w:rsidRDefault="0041252C" w:rsidP="00D02E4C">
      <w:pPr>
        <w:spacing w:line="240" w:lineRule="auto"/>
      </w:pPr>
      <w:r>
        <w:separator/>
      </w:r>
    </w:p>
  </w:footnote>
  <w:footnote w:type="continuationSeparator" w:id="0">
    <w:p w:rsidR="0041252C" w:rsidRDefault="0041252C" w:rsidP="00D02E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CE4" w:rsidRPr="00EB08DD" w:rsidRDefault="00DF0CE4" w:rsidP="00D02E4C">
    <w:pPr>
      <w:pStyle w:val="Kopfzeile"/>
    </w:pPr>
    <w:r>
      <w:rPr>
        <w:noProof/>
        <w:lang w:eastAsia="de-DE"/>
      </w:rPr>
      <mc:AlternateContent>
        <mc:Choice Requires="wps">
          <w:drawing>
            <wp:anchor distT="0" distB="0" distL="114300" distR="114300" simplePos="0" relativeHeight="251663872" behindDoc="0" locked="1" layoutInCell="1" allowOverlap="1" wp14:anchorId="14A66E1A" wp14:editId="4FDA979D">
              <wp:simplePos x="0" y="0"/>
              <wp:positionH relativeFrom="page">
                <wp:posOffset>169545</wp:posOffset>
              </wp:positionH>
              <wp:positionV relativeFrom="page">
                <wp:posOffset>5325110</wp:posOffset>
              </wp:positionV>
              <wp:extent cx="57785" cy="36195"/>
              <wp:effectExtent l="8890" t="8890" r="2540" b="0"/>
              <wp:wrapNone/>
              <wp:docPr id="10" name="Gleichschenkliges Dreiec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7785" cy="36195"/>
                      </a:xfrm>
                      <a:prstGeom prst="triangle">
                        <a:avLst>
                          <a:gd name="adj" fmla="val 50000"/>
                        </a:avLst>
                      </a:prstGeom>
                      <a:solidFill>
                        <a:srgbClr val="8C8C8C"/>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1D800F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3" o:spid="_x0000_s1026" type="#_x0000_t5" style="position:absolute;margin-left:13.35pt;margin-top:419.3pt;width:4.55pt;height:2.85pt;rotation:-90;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" fillcolor="#8c8c8c" stroked="f" strokeweight="2pt">
              <w10:wrap anchorx="page" anchory="page"/>
              <w10:anchorlock/>
            </v:shape>
          </w:pict>
        </mc:Fallback>
      </mc:AlternateContent>
    </w:r>
    <w:r>
      <w:rPr>
        <w:noProof/>
        <w:lang w:eastAsia="de-DE"/>
      </w:rPr>
      <mc:AlternateContent>
        <mc:Choice Requires="wps">
          <w:drawing>
            <wp:anchor distT="0" distB="0" distL="114300" distR="114300" simplePos="0" relativeHeight="251664896" behindDoc="0" locked="1" layoutInCell="1" allowOverlap="1" wp14:anchorId="0FF73668" wp14:editId="19EEFB7E">
              <wp:simplePos x="0" y="0"/>
              <wp:positionH relativeFrom="page">
                <wp:posOffset>147320</wp:posOffset>
              </wp:positionH>
              <wp:positionV relativeFrom="page">
                <wp:posOffset>7560945</wp:posOffset>
              </wp:positionV>
              <wp:extent cx="107950" cy="0"/>
              <wp:effectExtent l="13970" t="7620" r="11430" b="11430"/>
              <wp:wrapNone/>
              <wp:docPr id="11" name="Gerade Verbindung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6350">
                        <a:solidFill>
                          <a:srgbClr val="8C8C8C"/>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line w14:anchorId="052547F0" id="Gerade Verbindung 24"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11.6pt,595.35pt" to="20.1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" strokecolor="#8c8c8c" strokeweight=".5pt">
              <w10:wrap anchorx="page" anchory="page"/>
              <w10:anchorlock/>
            </v:line>
          </w:pict>
        </mc:Fallback>
      </mc:AlternateContent>
    </w:r>
    <w:r>
      <w:rPr>
        <w:noProof/>
        <w:lang w:eastAsia="de-DE"/>
      </w:rPr>
      <mc:AlternateContent>
        <mc:Choice Requires="wps">
          <w:drawing>
            <wp:anchor distT="0" distB="0" distL="114300" distR="114300" simplePos="0" relativeHeight="251662848" behindDoc="0" locked="1" layoutInCell="1" allowOverlap="1" wp14:anchorId="0032BDBC" wp14:editId="35A5882D">
              <wp:simplePos x="0" y="0"/>
              <wp:positionH relativeFrom="page">
                <wp:posOffset>147320</wp:posOffset>
              </wp:positionH>
              <wp:positionV relativeFrom="page">
                <wp:posOffset>3780790</wp:posOffset>
              </wp:positionV>
              <wp:extent cx="107950" cy="0"/>
              <wp:effectExtent l="13970" t="8890" r="11430" b="10160"/>
              <wp:wrapNone/>
              <wp:docPr id="13" name="Gerade Verbindu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6350">
                        <a:solidFill>
                          <a:srgbClr val="8C8C8C"/>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line w14:anchorId="3CB2CD91" id="Gerade Verbindung 25"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11.6pt,297.7pt" to="20.1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" strokecolor="#8c8c8c" strokeweight=".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3234"/>
    <w:multiLevelType w:val="hybridMultilevel"/>
    <w:tmpl w:val="75E07D6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19B61A44"/>
    <w:multiLevelType w:val="hybridMultilevel"/>
    <w:tmpl w:val="C172E48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2826670D"/>
    <w:multiLevelType w:val="hybridMultilevel"/>
    <w:tmpl w:val="6BC8381A"/>
    <w:lvl w:ilvl="0" w:tplc="9D925CF0">
      <w:numFmt w:val="bullet"/>
      <w:lvlText w:val="•"/>
      <w:lvlJc w:val="left"/>
      <w:pPr>
        <w:ind w:left="1068" w:hanging="360"/>
      </w:pPr>
      <w:rPr>
        <w:rFonts w:ascii="HelveticaNeue LT 55 Roman" w:eastAsia="HelveticaNeue LT 55 Roman" w:hAnsi="HelveticaNeue LT 55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897126"/>
    <w:multiLevelType w:val="hybridMultilevel"/>
    <w:tmpl w:val="966C5CA2"/>
    <w:lvl w:ilvl="0" w:tplc="4816CCE2">
      <w:start w:val="1"/>
      <w:numFmt w:val="bullet"/>
      <w:lvlText w:val="-"/>
      <w:lvlJc w:val="left"/>
      <w:pPr>
        <w:ind w:left="720" w:hanging="360"/>
      </w:pPr>
      <w:rPr>
        <w:rFonts w:ascii="HelveticaNeue LT 55 Roman" w:eastAsia="HelveticaNeue LT 55 Roman" w:hAnsi="HelveticaNeue LT 55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4F11A9"/>
    <w:multiLevelType w:val="hybridMultilevel"/>
    <w:tmpl w:val="D36A01CC"/>
    <w:lvl w:ilvl="0" w:tplc="2A789DF8">
      <w:numFmt w:val="bullet"/>
      <w:lvlText w:val="-"/>
      <w:lvlJc w:val="left"/>
      <w:pPr>
        <w:ind w:left="720" w:hanging="360"/>
      </w:pPr>
      <w:rPr>
        <w:rFonts w:ascii="HelveticaNeue LT 55 Roman" w:eastAsia="HelveticaNeue LT 55 Roman" w:hAnsi="HelveticaNeue LT 55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5D84B06"/>
    <w:multiLevelType w:val="hybridMultilevel"/>
    <w:tmpl w:val="8B74463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7CB224C"/>
    <w:multiLevelType w:val="hybridMultilevel"/>
    <w:tmpl w:val="D7705E62"/>
    <w:lvl w:ilvl="0" w:tplc="9D925CF0">
      <w:numFmt w:val="bullet"/>
      <w:lvlText w:val="•"/>
      <w:lvlJc w:val="left"/>
      <w:pPr>
        <w:ind w:left="1068" w:hanging="360"/>
      </w:pPr>
      <w:rPr>
        <w:rFonts w:ascii="HelveticaNeue LT 55 Roman" w:eastAsia="HelveticaNeue LT 55 Roman" w:hAnsi="HelveticaNeue LT 55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D61"/>
    <w:rsid w:val="00031FEF"/>
    <w:rsid w:val="000722C0"/>
    <w:rsid w:val="000D6919"/>
    <w:rsid w:val="001C094D"/>
    <w:rsid w:val="002115FC"/>
    <w:rsid w:val="0022177F"/>
    <w:rsid w:val="0024664D"/>
    <w:rsid w:val="00275DA3"/>
    <w:rsid w:val="00283903"/>
    <w:rsid w:val="002C2F4C"/>
    <w:rsid w:val="002E2E8B"/>
    <w:rsid w:val="0038422D"/>
    <w:rsid w:val="003B5BE7"/>
    <w:rsid w:val="0041252C"/>
    <w:rsid w:val="00415B4F"/>
    <w:rsid w:val="004579BB"/>
    <w:rsid w:val="004B6C70"/>
    <w:rsid w:val="004C6DDA"/>
    <w:rsid w:val="004D7623"/>
    <w:rsid w:val="00526553"/>
    <w:rsid w:val="00527388"/>
    <w:rsid w:val="005B15A8"/>
    <w:rsid w:val="005C12B6"/>
    <w:rsid w:val="0060024E"/>
    <w:rsid w:val="00632DB3"/>
    <w:rsid w:val="00636274"/>
    <w:rsid w:val="006510B9"/>
    <w:rsid w:val="00670D14"/>
    <w:rsid w:val="006A65CE"/>
    <w:rsid w:val="00734FD9"/>
    <w:rsid w:val="00781AE4"/>
    <w:rsid w:val="00800A47"/>
    <w:rsid w:val="0081286F"/>
    <w:rsid w:val="00834BDC"/>
    <w:rsid w:val="008A396C"/>
    <w:rsid w:val="008B7D61"/>
    <w:rsid w:val="00902498"/>
    <w:rsid w:val="00902973"/>
    <w:rsid w:val="009174E5"/>
    <w:rsid w:val="00947C38"/>
    <w:rsid w:val="009778DC"/>
    <w:rsid w:val="00992AEB"/>
    <w:rsid w:val="00A06B07"/>
    <w:rsid w:val="00A26444"/>
    <w:rsid w:val="00AC7428"/>
    <w:rsid w:val="00AF300C"/>
    <w:rsid w:val="00BD1454"/>
    <w:rsid w:val="00C03F5D"/>
    <w:rsid w:val="00C412F3"/>
    <w:rsid w:val="00C475C4"/>
    <w:rsid w:val="00C53E74"/>
    <w:rsid w:val="00C969D0"/>
    <w:rsid w:val="00CA35E1"/>
    <w:rsid w:val="00CC19F3"/>
    <w:rsid w:val="00CF422B"/>
    <w:rsid w:val="00D02E4C"/>
    <w:rsid w:val="00D221C6"/>
    <w:rsid w:val="00DA0E6C"/>
    <w:rsid w:val="00DB7AB0"/>
    <w:rsid w:val="00DF0CE4"/>
    <w:rsid w:val="00E42177"/>
    <w:rsid w:val="00E615E5"/>
    <w:rsid w:val="00E74A10"/>
    <w:rsid w:val="00EB6878"/>
    <w:rsid w:val="00EB6BB4"/>
    <w:rsid w:val="00EE6824"/>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1920FE-C91E-49A6-9868-E63FBFDD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Neue LT 55 Roman" w:eastAsia="HelveticaNeue LT 55 Roman" w:hAnsi="HelveticaNeue LT 55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3BA"/>
    <w:pPr>
      <w:spacing w:line="304" w:lineRule="atLeast"/>
    </w:pPr>
    <w:rPr>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A4A12"/>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A4A12"/>
    <w:rPr>
      <w:rFonts w:ascii="Tahoma" w:hAnsi="Tahoma" w:cs="Tahoma"/>
      <w:sz w:val="16"/>
      <w:szCs w:val="16"/>
    </w:rPr>
  </w:style>
  <w:style w:type="paragraph" w:styleId="Kopfzeile">
    <w:name w:val="header"/>
    <w:basedOn w:val="Standard"/>
    <w:link w:val="KopfzeileZchn"/>
    <w:uiPriority w:val="99"/>
    <w:unhideWhenUsed/>
    <w:rsid w:val="00DC6F33"/>
    <w:pPr>
      <w:tabs>
        <w:tab w:val="center" w:pos="4513"/>
        <w:tab w:val="right" w:pos="9026"/>
      </w:tabs>
      <w:spacing w:after="80" w:line="240" w:lineRule="auto"/>
    </w:pPr>
  </w:style>
  <w:style w:type="character" w:customStyle="1" w:styleId="KopfzeileZchn">
    <w:name w:val="Kopfzeile Zchn"/>
    <w:link w:val="Kopfzeile"/>
    <w:uiPriority w:val="99"/>
    <w:rsid w:val="00DC6F33"/>
    <w:rPr>
      <w:sz w:val="20"/>
    </w:rPr>
  </w:style>
  <w:style w:type="paragraph" w:styleId="Fuzeile">
    <w:name w:val="footer"/>
    <w:basedOn w:val="Standard"/>
    <w:link w:val="FuzeileZchn"/>
    <w:uiPriority w:val="99"/>
    <w:unhideWhenUsed/>
    <w:rsid w:val="00794D7A"/>
    <w:pPr>
      <w:tabs>
        <w:tab w:val="left" w:pos="3080"/>
        <w:tab w:val="left" w:pos="4606"/>
        <w:tab w:val="left" w:pos="6173"/>
      </w:tabs>
      <w:spacing w:line="230" w:lineRule="atLeast"/>
    </w:pPr>
    <w:rPr>
      <w:sz w:val="13"/>
    </w:rPr>
  </w:style>
  <w:style w:type="character" w:customStyle="1" w:styleId="FuzeileZchn">
    <w:name w:val="Fußzeile Zchn"/>
    <w:link w:val="Fuzeile"/>
    <w:uiPriority w:val="99"/>
    <w:rsid w:val="00794D7A"/>
    <w:rPr>
      <w:sz w:val="13"/>
    </w:rPr>
  </w:style>
  <w:style w:type="table" w:styleId="Tabellenraster">
    <w:name w:val="Table Grid"/>
    <w:basedOn w:val="NormaleTabelle"/>
    <w:uiPriority w:val="59"/>
    <w:rsid w:val="007A4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nsterzeile">
    <w:name w:val="Fensterzeile"/>
    <w:basedOn w:val="Standard"/>
    <w:qFormat/>
    <w:rsid w:val="00833D79"/>
    <w:pPr>
      <w:spacing w:line="286" w:lineRule="atLeast"/>
      <w:ind w:left="1204"/>
    </w:pPr>
    <w:rPr>
      <w:rFonts w:ascii="HelveticaNeue LT 65 Medium" w:hAnsi="HelveticaNeue LT 65 Medium"/>
      <w:sz w:val="13"/>
    </w:rPr>
  </w:style>
  <w:style w:type="paragraph" w:customStyle="1" w:styleId="Info">
    <w:name w:val="Info"/>
    <w:basedOn w:val="Standard"/>
    <w:qFormat/>
    <w:rsid w:val="00EF2809"/>
    <w:rPr>
      <w:sz w:val="17"/>
    </w:rPr>
  </w:style>
  <w:style w:type="character" w:styleId="Hyperlink">
    <w:name w:val="Hyperlink"/>
    <w:uiPriority w:val="99"/>
    <w:unhideWhenUsed/>
    <w:rsid w:val="00010439"/>
    <w:rPr>
      <w:color w:val="000000"/>
      <w:u w:val="single"/>
    </w:rPr>
  </w:style>
  <w:style w:type="paragraph" w:customStyle="1" w:styleId="Adresse">
    <w:name w:val="Adresse"/>
    <w:basedOn w:val="Standard"/>
    <w:qFormat/>
    <w:rsid w:val="00833D79"/>
    <w:rPr>
      <w:rFonts w:ascii="HelveticaNeue LT 65 Medium" w:hAnsi="HelveticaNeue LT 65 Medium"/>
      <w:sz w:val="17"/>
    </w:rPr>
  </w:style>
  <w:style w:type="paragraph" w:customStyle="1" w:styleId="Betreff">
    <w:name w:val="Betreff"/>
    <w:basedOn w:val="Standard"/>
    <w:qFormat/>
    <w:rsid w:val="00502FA5"/>
    <w:rPr>
      <w:rFonts w:ascii="HelveticaNeue LT 65 Medium" w:hAnsi="HelveticaNeue LT 65 Medium"/>
    </w:rPr>
  </w:style>
  <w:style w:type="paragraph" w:styleId="Listenabsatz">
    <w:name w:val="List Paragraph"/>
    <w:basedOn w:val="Standard"/>
    <w:uiPriority w:val="72"/>
    <w:rsid w:val="008B7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36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s-harz.de" TargetMode="External"/><Relationship Id="rId4" Type="http://schemas.openxmlformats.org/officeDocument/2006/relationships/settings" Target="settings.xml"/><Relationship Id="rId9" Type="http://schemas.openxmlformats.org/officeDocument/2006/relationships/hyperlink" Target="http://www.hs-harz.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Benutzer\Documents\00_ALLGEMEIN\Vorlagen%20und%20CI\Briefbogen_blanko_grau_v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F9F1-C76C-44E6-966A-F8F86196E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Briefbogen_blanko_grau_v1</Template>
  <TotalTime>0</TotalTime>
  <Pages>1</Pages>
  <Words>392</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Titel</vt:lpstr>
    </vt:vector>
  </TitlesOfParts>
  <Company>Hochschule Harz</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Windows-Benutzer</dc:creator>
  <cp:lastModifiedBy>Christiane Friedrich</cp:lastModifiedBy>
  <cp:revision>5</cp:revision>
  <cp:lastPrinted>2014-12-13T16:58:00Z</cp:lastPrinted>
  <dcterms:created xsi:type="dcterms:W3CDTF">2019-03-05T09:23:00Z</dcterms:created>
  <dcterms:modified xsi:type="dcterms:W3CDTF">2019-03-06T08:10:00Z</dcterms:modified>
</cp:coreProperties>
</file>